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77521" w14:textId="77777777" w:rsidR="00B72C43" w:rsidRPr="00D34032" w:rsidRDefault="00B72C43">
      <w:pPr>
        <w:pStyle w:val="Header"/>
        <w:tabs>
          <w:tab w:val="clear" w:pos="4320"/>
          <w:tab w:val="clear" w:pos="8640"/>
          <w:tab w:val="left" w:pos="1418"/>
          <w:tab w:val="left" w:pos="4253"/>
          <w:tab w:val="left" w:pos="5103"/>
        </w:tabs>
        <w:suppressAutoHyphens/>
        <w:rPr>
          <w:rFonts w:asciiTheme="minorHAnsi" w:hAnsiTheme="minorHAnsi" w:cstheme="minorHAnsi"/>
          <w:szCs w:val="22"/>
        </w:rPr>
      </w:pPr>
    </w:p>
    <w:tbl>
      <w:tblPr>
        <w:tblW w:w="0" w:type="auto"/>
        <w:tblInd w:w="108" w:type="dxa"/>
        <w:tblBorders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3"/>
        <w:gridCol w:w="630"/>
        <w:gridCol w:w="2178"/>
        <w:gridCol w:w="3096"/>
        <w:gridCol w:w="2178"/>
        <w:gridCol w:w="1471"/>
        <w:gridCol w:w="284"/>
      </w:tblGrid>
      <w:tr w:rsidR="00B72C43" w:rsidRPr="00D34032" w14:paraId="1DEF61C4" w14:textId="77777777" w:rsidTr="00610E21">
        <w:trPr>
          <w:cantSplit/>
          <w:trHeight w:val="280"/>
        </w:trPr>
        <w:tc>
          <w:tcPr>
            <w:tcW w:w="346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79F8AE4" w14:textId="77777777" w:rsidR="00B72C43" w:rsidRPr="00D34032" w:rsidRDefault="00B72C43">
            <w:pPr>
              <w:suppressAutoHyphens/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A01E04" w14:textId="77777777" w:rsidR="00B72C43" w:rsidRPr="00D34032" w:rsidRDefault="00B72C43">
            <w:pPr>
              <w:suppressAutoHyphens/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393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FAC3EBB" w14:textId="77777777" w:rsidR="00B72C43" w:rsidRPr="00D34032" w:rsidRDefault="00B72C43">
            <w:pPr>
              <w:suppressAutoHyphens/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B72C43" w:rsidRPr="00D34032" w14:paraId="6A35E500" w14:textId="77777777" w:rsidTr="002E00A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cantSplit/>
          <w:trHeight w:val="240"/>
        </w:trPr>
        <w:tc>
          <w:tcPr>
            <w:tcW w:w="128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386657D" w14:textId="77777777" w:rsidR="00B72C43" w:rsidRPr="00D34032" w:rsidRDefault="00B72C43">
            <w:pPr>
              <w:suppressAutoHyphens/>
              <w:rPr>
                <w:rFonts w:asciiTheme="minorHAnsi" w:hAnsiTheme="minorHAnsi" w:cstheme="minorHAnsi"/>
                <w:szCs w:val="22"/>
              </w:rPr>
            </w:pPr>
            <w:r w:rsidRPr="00D34032">
              <w:rPr>
                <w:rFonts w:asciiTheme="minorHAnsi" w:hAnsiTheme="minorHAnsi" w:cstheme="minorHAnsi"/>
                <w:szCs w:val="22"/>
              </w:rPr>
              <w:t>PORT</w:t>
            </w:r>
          </w:p>
        </w:tc>
        <w:tc>
          <w:tcPr>
            <w:tcW w:w="745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F0123F" w14:textId="77777777" w:rsidR="00B72C43" w:rsidRPr="00D34032" w:rsidRDefault="00B72C43">
            <w:pPr>
              <w:pStyle w:val="Header"/>
              <w:suppressAutoHyphens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75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F8F0AC" w14:textId="77777777" w:rsidR="00B72C43" w:rsidRPr="00D34032" w:rsidRDefault="00B72C43">
            <w:pPr>
              <w:pStyle w:val="Header"/>
              <w:suppressAutoHyphens/>
              <w:rPr>
                <w:rFonts w:asciiTheme="minorHAnsi" w:hAnsiTheme="minorHAnsi" w:cstheme="minorHAnsi"/>
                <w:szCs w:val="22"/>
              </w:rPr>
            </w:pPr>
          </w:p>
        </w:tc>
      </w:tr>
      <w:tr w:rsidR="00B72C43" w:rsidRPr="00D34032" w14:paraId="21A94982" w14:textId="77777777" w:rsidTr="002E00A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cantSplit/>
          <w:trHeight w:val="240"/>
        </w:trPr>
        <w:tc>
          <w:tcPr>
            <w:tcW w:w="128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9F2E35" w14:textId="77777777" w:rsidR="00B72C43" w:rsidRPr="00D34032" w:rsidRDefault="00B72C43">
            <w:pPr>
              <w:pStyle w:val="Header"/>
              <w:suppressAutoHyphens/>
              <w:rPr>
                <w:rFonts w:asciiTheme="minorHAnsi" w:hAnsiTheme="minorHAnsi" w:cstheme="minorHAnsi"/>
                <w:szCs w:val="22"/>
              </w:rPr>
            </w:pPr>
            <w:r w:rsidRPr="00D34032">
              <w:rPr>
                <w:rFonts w:asciiTheme="minorHAnsi" w:hAnsiTheme="minorHAnsi" w:cstheme="minorHAnsi"/>
                <w:szCs w:val="22"/>
              </w:rPr>
              <w:t>DATE</w:t>
            </w:r>
          </w:p>
        </w:tc>
        <w:tc>
          <w:tcPr>
            <w:tcW w:w="745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BC6EBC" w14:textId="77777777" w:rsidR="00B72C43" w:rsidRPr="00D34032" w:rsidRDefault="00B72C43">
            <w:pPr>
              <w:pStyle w:val="Header"/>
              <w:suppressAutoHyphens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75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F10714" w14:textId="77777777" w:rsidR="00B72C43" w:rsidRPr="00D34032" w:rsidRDefault="00B72C43">
            <w:pPr>
              <w:pStyle w:val="Header"/>
              <w:suppressAutoHyphens/>
              <w:rPr>
                <w:rFonts w:asciiTheme="minorHAnsi" w:hAnsiTheme="minorHAnsi" w:cstheme="minorHAnsi"/>
                <w:szCs w:val="22"/>
              </w:rPr>
            </w:pPr>
          </w:p>
        </w:tc>
      </w:tr>
      <w:tr w:rsidR="00B72C43" w:rsidRPr="00D34032" w14:paraId="2AC0FD7E" w14:textId="77777777" w:rsidTr="002E00A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cantSplit/>
        </w:trPr>
        <w:tc>
          <w:tcPr>
            <w:tcW w:w="128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675BF63" w14:textId="77777777" w:rsidR="00B72C43" w:rsidRPr="00D34032" w:rsidRDefault="00B72C43">
            <w:pPr>
              <w:suppressAutoHyphens/>
              <w:rPr>
                <w:rFonts w:asciiTheme="minorHAnsi" w:hAnsiTheme="minorHAnsi" w:cstheme="minorHAnsi"/>
                <w:szCs w:val="22"/>
              </w:rPr>
            </w:pPr>
            <w:r w:rsidRPr="00D34032">
              <w:rPr>
                <w:rFonts w:asciiTheme="minorHAnsi" w:hAnsiTheme="minorHAnsi" w:cstheme="minorHAnsi"/>
                <w:szCs w:val="22"/>
              </w:rPr>
              <w:t>M/T</w:t>
            </w:r>
          </w:p>
        </w:tc>
        <w:tc>
          <w:tcPr>
            <w:tcW w:w="7452" w:type="dxa"/>
            <w:gridSpan w:val="3"/>
            <w:tcBorders>
              <w:top w:val="nil"/>
              <w:left w:val="nil"/>
              <w:right w:val="nil"/>
            </w:tcBorders>
          </w:tcPr>
          <w:p w14:paraId="1E3C3DE4" w14:textId="77777777" w:rsidR="00B72C43" w:rsidRPr="00D34032" w:rsidRDefault="00B72C43">
            <w:pPr>
              <w:suppressAutoHyphens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75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1F104D" w14:textId="77777777" w:rsidR="00B72C43" w:rsidRPr="00D34032" w:rsidRDefault="00B72C43">
            <w:pPr>
              <w:suppressAutoHyphens/>
              <w:rPr>
                <w:rFonts w:asciiTheme="minorHAnsi" w:hAnsiTheme="minorHAnsi" w:cstheme="minorHAnsi"/>
                <w:szCs w:val="22"/>
              </w:rPr>
            </w:pPr>
          </w:p>
        </w:tc>
      </w:tr>
      <w:tr w:rsidR="00B72C43" w:rsidRPr="00D34032" w14:paraId="758CE874" w14:textId="77777777" w:rsidTr="002E00A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10490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C981FF" w14:textId="77777777" w:rsidR="00B72C43" w:rsidRPr="00D34032" w:rsidRDefault="00B72C43">
            <w:pPr>
              <w:suppressAutoHyphens/>
              <w:rPr>
                <w:rFonts w:asciiTheme="minorHAnsi" w:hAnsiTheme="minorHAnsi" w:cstheme="minorHAnsi"/>
                <w:szCs w:val="22"/>
              </w:rPr>
            </w:pPr>
          </w:p>
        </w:tc>
      </w:tr>
      <w:tr w:rsidR="00B72C43" w:rsidRPr="00D34032" w14:paraId="60665D10" w14:textId="77777777" w:rsidTr="002E00A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10490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BE9BA8" w14:textId="77777777" w:rsidR="00B72C43" w:rsidRPr="00D34032" w:rsidRDefault="00B72C43">
            <w:pPr>
              <w:suppressAutoHyphens/>
              <w:jc w:val="center"/>
              <w:rPr>
                <w:rFonts w:asciiTheme="minorHAnsi" w:hAnsiTheme="minorHAnsi" w:cstheme="minorHAnsi"/>
                <w:smallCaps/>
                <w:szCs w:val="22"/>
              </w:rPr>
            </w:pPr>
            <w:r w:rsidRPr="00D34032">
              <w:rPr>
                <w:rFonts w:asciiTheme="minorHAnsi" w:hAnsiTheme="minorHAnsi" w:cstheme="minorHAnsi"/>
                <w:smallCaps/>
                <w:szCs w:val="22"/>
              </w:rPr>
              <w:t>This is to certify that all Cargo Tanks have been inspected</w:t>
            </w:r>
          </w:p>
        </w:tc>
      </w:tr>
      <w:tr w:rsidR="00B72C43" w:rsidRPr="00D34032" w14:paraId="5A5C5177" w14:textId="77777777" w:rsidTr="002E00A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10490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0D1144" w14:textId="77777777" w:rsidR="00B72C43" w:rsidRPr="00D34032" w:rsidRDefault="00B72C43">
            <w:pPr>
              <w:suppressAutoHyphens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B72C43" w:rsidRPr="00D34032" w14:paraId="101DE62F" w14:textId="77777777" w:rsidTr="002E00A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10490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AE346C" w14:textId="77777777" w:rsidR="00B72C43" w:rsidRPr="00D34032" w:rsidRDefault="00B72C43">
            <w:pPr>
              <w:suppressAutoHyphens/>
              <w:rPr>
                <w:rFonts w:asciiTheme="minorHAnsi" w:hAnsiTheme="minorHAnsi" w:cstheme="minorHAnsi"/>
                <w:smallCaps/>
                <w:szCs w:val="22"/>
              </w:rPr>
            </w:pPr>
            <w:r w:rsidRPr="00D34032">
              <w:rPr>
                <w:rFonts w:asciiTheme="minorHAnsi" w:hAnsiTheme="minorHAnsi" w:cstheme="minorHAnsi"/>
                <w:smallCaps/>
                <w:szCs w:val="22"/>
              </w:rPr>
              <w:t>Before Loading</w:t>
            </w:r>
          </w:p>
        </w:tc>
      </w:tr>
      <w:tr w:rsidR="00B72C43" w:rsidRPr="00D34032" w14:paraId="3439A9DA" w14:textId="77777777" w:rsidTr="002E00A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10490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144F78" w14:textId="77777777" w:rsidR="00B72C43" w:rsidRPr="00D34032" w:rsidRDefault="00B72C43">
            <w:pPr>
              <w:suppressAutoHyphens/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B72C43" w:rsidRPr="00D34032" w14:paraId="22C890E5" w14:textId="77777777" w:rsidTr="002E00A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346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335E252" w14:textId="77777777" w:rsidR="00B72C43" w:rsidRPr="00D34032" w:rsidRDefault="00B72C43">
            <w:pPr>
              <w:pStyle w:val="Header"/>
              <w:suppressAutoHyphens/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14:paraId="65381A43" w14:textId="77777777" w:rsidR="00B72C43" w:rsidRPr="00D34032" w:rsidRDefault="00B72C43">
            <w:pPr>
              <w:pStyle w:val="Header"/>
              <w:suppressAutoHyphens/>
              <w:jc w:val="center"/>
              <w:rPr>
                <w:rFonts w:asciiTheme="minorHAnsi" w:hAnsiTheme="minorHAnsi" w:cstheme="minorHAnsi"/>
                <w:smallCaps/>
                <w:szCs w:val="22"/>
              </w:rPr>
            </w:pPr>
            <w:r w:rsidRPr="00D34032">
              <w:rPr>
                <w:rFonts w:asciiTheme="minorHAnsi" w:hAnsiTheme="minorHAnsi" w:cstheme="minorHAnsi"/>
                <w:smallCaps/>
                <w:szCs w:val="22"/>
              </w:rPr>
              <w:t>and found dry</w:t>
            </w:r>
          </w:p>
        </w:tc>
        <w:tc>
          <w:tcPr>
            <w:tcW w:w="393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545834" w14:textId="77777777" w:rsidR="00B72C43" w:rsidRPr="00D34032" w:rsidRDefault="00B72C43">
            <w:pPr>
              <w:pStyle w:val="Header"/>
              <w:suppressAutoHyphens/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B72C43" w:rsidRPr="00D34032" w14:paraId="481D4FF9" w14:textId="77777777" w:rsidTr="002E00A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10490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6B580B" w14:textId="77777777" w:rsidR="00B72C43" w:rsidRPr="00D34032" w:rsidRDefault="00B72C43">
            <w:pPr>
              <w:suppressAutoHyphens/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B72C43" w:rsidRPr="00D34032" w14:paraId="22C69411" w14:textId="77777777" w:rsidTr="002E00A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10490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91E338" w14:textId="77777777" w:rsidR="00B72C43" w:rsidRPr="00D34032" w:rsidRDefault="00B72C43">
            <w:pPr>
              <w:suppressAutoHyphens/>
              <w:rPr>
                <w:rFonts w:asciiTheme="minorHAnsi" w:hAnsiTheme="minorHAnsi" w:cstheme="minorHAnsi"/>
                <w:smallCaps/>
                <w:szCs w:val="22"/>
              </w:rPr>
            </w:pPr>
            <w:r w:rsidRPr="00D34032">
              <w:rPr>
                <w:rFonts w:asciiTheme="minorHAnsi" w:hAnsiTheme="minorHAnsi" w:cstheme="minorHAnsi"/>
                <w:smallCaps/>
                <w:szCs w:val="22"/>
              </w:rPr>
              <w:t>After Discharging</w:t>
            </w:r>
          </w:p>
        </w:tc>
      </w:tr>
      <w:tr w:rsidR="00B72C43" w:rsidRPr="00D34032" w14:paraId="0B1AAE1B" w14:textId="77777777" w:rsidTr="002E00A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10490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2B16E9" w14:textId="77777777" w:rsidR="00B72C43" w:rsidRPr="00D34032" w:rsidRDefault="00B72C43">
            <w:pPr>
              <w:suppressAutoHyphens/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B72C43" w:rsidRPr="00D34032" w14:paraId="2B2049F9" w14:textId="77777777" w:rsidTr="002E00A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10490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9603E6" w14:textId="77777777" w:rsidR="00B72C43" w:rsidRPr="00D34032" w:rsidRDefault="00B72C43">
            <w:pPr>
              <w:suppressAutoHyphens/>
              <w:rPr>
                <w:rFonts w:asciiTheme="minorHAnsi" w:hAnsiTheme="minorHAnsi" w:cstheme="minorHAnsi"/>
                <w:smallCaps/>
                <w:szCs w:val="22"/>
              </w:rPr>
            </w:pPr>
            <w:r w:rsidRPr="00D34032">
              <w:rPr>
                <w:rFonts w:asciiTheme="minorHAnsi" w:hAnsiTheme="minorHAnsi" w:cstheme="minorHAnsi"/>
                <w:smallCaps/>
                <w:szCs w:val="22"/>
              </w:rPr>
              <w:t>Remarks:</w:t>
            </w:r>
          </w:p>
        </w:tc>
      </w:tr>
      <w:tr w:rsidR="00B72C43" w:rsidRPr="00D34032" w14:paraId="18082591" w14:textId="77777777" w:rsidTr="002E00A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10490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C2B0DF" w14:textId="77777777" w:rsidR="00B72C43" w:rsidRPr="00D34032" w:rsidRDefault="00B72C43">
            <w:pPr>
              <w:suppressAutoHyphens/>
              <w:rPr>
                <w:rFonts w:asciiTheme="minorHAnsi" w:hAnsiTheme="minorHAnsi" w:cstheme="minorHAnsi"/>
                <w:szCs w:val="22"/>
              </w:rPr>
            </w:pPr>
          </w:p>
        </w:tc>
      </w:tr>
      <w:tr w:rsidR="00B72C43" w:rsidRPr="00D34032" w14:paraId="3C5F8B66" w14:textId="77777777" w:rsidTr="002E00A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6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95FB41" w14:textId="77777777" w:rsidR="00B72C43" w:rsidRPr="00D34032" w:rsidRDefault="00B72C43">
            <w:pPr>
              <w:suppressAutoHyphens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53" w:type="dxa"/>
            <w:gridSpan w:val="5"/>
            <w:tcBorders>
              <w:top w:val="nil"/>
              <w:left w:val="nil"/>
              <w:right w:val="nil"/>
            </w:tcBorders>
          </w:tcPr>
          <w:p w14:paraId="13D49C58" w14:textId="77777777" w:rsidR="00B72C43" w:rsidRPr="00D34032" w:rsidRDefault="00B72C43">
            <w:pPr>
              <w:suppressAutoHyphens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7EAA7E" w14:textId="77777777" w:rsidR="00B72C43" w:rsidRPr="00D34032" w:rsidRDefault="00B72C43">
            <w:pPr>
              <w:suppressAutoHyphens/>
              <w:rPr>
                <w:rFonts w:asciiTheme="minorHAnsi" w:hAnsiTheme="minorHAnsi" w:cstheme="minorHAnsi"/>
                <w:szCs w:val="22"/>
              </w:rPr>
            </w:pPr>
          </w:p>
        </w:tc>
      </w:tr>
      <w:tr w:rsidR="00B72C43" w:rsidRPr="00D34032" w14:paraId="538ED2C5" w14:textId="77777777" w:rsidTr="002E00A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6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873A9E9" w14:textId="77777777" w:rsidR="00B72C43" w:rsidRPr="00D34032" w:rsidRDefault="00B72C43">
            <w:pPr>
              <w:suppressAutoHyphens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53" w:type="dxa"/>
            <w:gridSpan w:val="5"/>
            <w:tcBorders>
              <w:top w:val="nil"/>
              <w:left w:val="nil"/>
              <w:right w:val="nil"/>
            </w:tcBorders>
          </w:tcPr>
          <w:p w14:paraId="484A3206" w14:textId="77777777" w:rsidR="00B72C43" w:rsidRPr="00D34032" w:rsidRDefault="00B72C43">
            <w:pPr>
              <w:suppressAutoHyphens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6DFCF9" w14:textId="77777777" w:rsidR="00B72C43" w:rsidRPr="00D34032" w:rsidRDefault="00B72C43">
            <w:pPr>
              <w:suppressAutoHyphens/>
              <w:rPr>
                <w:rFonts w:asciiTheme="minorHAnsi" w:hAnsiTheme="minorHAnsi" w:cstheme="minorHAnsi"/>
                <w:szCs w:val="22"/>
              </w:rPr>
            </w:pPr>
          </w:p>
        </w:tc>
      </w:tr>
      <w:tr w:rsidR="00B72C43" w:rsidRPr="00D34032" w14:paraId="296F66F7" w14:textId="77777777" w:rsidTr="002E00A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6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938A224" w14:textId="77777777" w:rsidR="00B72C43" w:rsidRPr="00D34032" w:rsidRDefault="00B72C43">
            <w:pPr>
              <w:suppressAutoHyphens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53" w:type="dxa"/>
            <w:gridSpan w:val="5"/>
            <w:tcBorders>
              <w:top w:val="nil"/>
              <w:left w:val="nil"/>
              <w:right w:val="nil"/>
            </w:tcBorders>
          </w:tcPr>
          <w:p w14:paraId="7CB0F8FF" w14:textId="77777777" w:rsidR="00B72C43" w:rsidRPr="00D34032" w:rsidRDefault="00B72C43">
            <w:pPr>
              <w:suppressAutoHyphens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4D3823" w14:textId="77777777" w:rsidR="00B72C43" w:rsidRPr="00D34032" w:rsidRDefault="00B72C43">
            <w:pPr>
              <w:suppressAutoHyphens/>
              <w:rPr>
                <w:rFonts w:asciiTheme="minorHAnsi" w:hAnsiTheme="minorHAnsi" w:cstheme="minorHAnsi"/>
                <w:szCs w:val="22"/>
              </w:rPr>
            </w:pPr>
          </w:p>
        </w:tc>
      </w:tr>
      <w:tr w:rsidR="00B72C43" w:rsidRPr="00D34032" w14:paraId="22ECA566" w14:textId="77777777" w:rsidTr="002E00A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6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CDD9D0" w14:textId="77777777" w:rsidR="00B72C43" w:rsidRPr="00D34032" w:rsidRDefault="00B72C43">
            <w:pPr>
              <w:suppressAutoHyphens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53" w:type="dxa"/>
            <w:gridSpan w:val="5"/>
            <w:tcBorders>
              <w:top w:val="nil"/>
              <w:left w:val="nil"/>
              <w:right w:val="nil"/>
            </w:tcBorders>
          </w:tcPr>
          <w:p w14:paraId="4129D05D" w14:textId="77777777" w:rsidR="00B72C43" w:rsidRPr="00D34032" w:rsidRDefault="00B72C43">
            <w:pPr>
              <w:suppressAutoHyphens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2B446B" w14:textId="77777777" w:rsidR="00B72C43" w:rsidRPr="00D34032" w:rsidRDefault="00B72C43">
            <w:pPr>
              <w:suppressAutoHyphens/>
              <w:rPr>
                <w:rFonts w:asciiTheme="minorHAnsi" w:hAnsiTheme="minorHAnsi" w:cstheme="minorHAnsi"/>
                <w:szCs w:val="22"/>
              </w:rPr>
            </w:pPr>
          </w:p>
        </w:tc>
      </w:tr>
      <w:tr w:rsidR="00B72C43" w:rsidRPr="00D34032" w14:paraId="2C55878D" w14:textId="77777777" w:rsidTr="002E00A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6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91FC84" w14:textId="77777777" w:rsidR="00B72C43" w:rsidRPr="00D34032" w:rsidRDefault="00B72C43">
            <w:pPr>
              <w:suppressAutoHyphens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53" w:type="dxa"/>
            <w:gridSpan w:val="5"/>
            <w:tcBorders>
              <w:top w:val="nil"/>
              <w:left w:val="nil"/>
              <w:right w:val="nil"/>
            </w:tcBorders>
          </w:tcPr>
          <w:p w14:paraId="5A913236" w14:textId="77777777" w:rsidR="00B72C43" w:rsidRPr="00D34032" w:rsidRDefault="00B72C43">
            <w:pPr>
              <w:suppressAutoHyphens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402EF1" w14:textId="77777777" w:rsidR="00B72C43" w:rsidRPr="00D34032" w:rsidRDefault="00B72C43">
            <w:pPr>
              <w:suppressAutoHyphens/>
              <w:rPr>
                <w:rFonts w:asciiTheme="minorHAnsi" w:hAnsiTheme="minorHAnsi" w:cstheme="minorHAnsi"/>
                <w:szCs w:val="22"/>
              </w:rPr>
            </w:pPr>
          </w:p>
        </w:tc>
      </w:tr>
      <w:tr w:rsidR="00B72C43" w:rsidRPr="00D34032" w14:paraId="76413FFE" w14:textId="77777777" w:rsidTr="002E00A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6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3E084F" w14:textId="77777777" w:rsidR="00B72C43" w:rsidRPr="00D34032" w:rsidRDefault="00B72C43">
            <w:pPr>
              <w:suppressAutoHyphens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53" w:type="dxa"/>
            <w:gridSpan w:val="5"/>
            <w:tcBorders>
              <w:top w:val="nil"/>
              <w:left w:val="nil"/>
              <w:right w:val="nil"/>
            </w:tcBorders>
          </w:tcPr>
          <w:p w14:paraId="2ED1A19B" w14:textId="77777777" w:rsidR="00B72C43" w:rsidRPr="00D34032" w:rsidRDefault="00B72C43">
            <w:pPr>
              <w:suppressAutoHyphens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318828" w14:textId="77777777" w:rsidR="00B72C43" w:rsidRPr="00D34032" w:rsidRDefault="00B72C43">
            <w:pPr>
              <w:suppressAutoHyphens/>
              <w:rPr>
                <w:rFonts w:asciiTheme="minorHAnsi" w:hAnsiTheme="minorHAnsi" w:cstheme="minorHAnsi"/>
                <w:szCs w:val="22"/>
              </w:rPr>
            </w:pPr>
          </w:p>
        </w:tc>
      </w:tr>
      <w:tr w:rsidR="00B72C43" w:rsidRPr="00D34032" w14:paraId="5D024A4D" w14:textId="77777777" w:rsidTr="002E00A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6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40EED5" w14:textId="77777777" w:rsidR="00B72C43" w:rsidRPr="00D34032" w:rsidRDefault="00B72C43">
            <w:pPr>
              <w:suppressAutoHyphens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53" w:type="dxa"/>
            <w:gridSpan w:val="5"/>
            <w:tcBorders>
              <w:top w:val="nil"/>
              <w:left w:val="nil"/>
              <w:right w:val="nil"/>
            </w:tcBorders>
          </w:tcPr>
          <w:p w14:paraId="16172917" w14:textId="77777777" w:rsidR="00B72C43" w:rsidRPr="00D34032" w:rsidRDefault="00B72C43">
            <w:pPr>
              <w:suppressAutoHyphens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900451" w14:textId="77777777" w:rsidR="00B72C43" w:rsidRPr="00D34032" w:rsidRDefault="00B72C43">
            <w:pPr>
              <w:suppressAutoHyphens/>
              <w:rPr>
                <w:rFonts w:asciiTheme="minorHAnsi" w:hAnsiTheme="minorHAnsi" w:cstheme="minorHAnsi"/>
                <w:szCs w:val="22"/>
              </w:rPr>
            </w:pPr>
          </w:p>
        </w:tc>
      </w:tr>
      <w:tr w:rsidR="00B72C43" w:rsidRPr="00D34032" w14:paraId="3EAFAB56" w14:textId="77777777" w:rsidTr="002E00A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6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E952A0" w14:textId="77777777" w:rsidR="00B72C43" w:rsidRPr="00D34032" w:rsidRDefault="00B72C43">
            <w:pPr>
              <w:suppressAutoHyphens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53" w:type="dxa"/>
            <w:gridSpan w:val="5"/>
            <w:tcBorders>
              <w:top w:val="nil"/>
              <w:left w:val="nil"/>
              <w:right w:val="nil"/>
            </w:tcBorders>
          </w:tcPr>
          <w:p w14:paraId="01139820" w14:textId="77777777" w:rsidR="00B72C43" w:rsidRPr="00D34032" w:rsidRDefault="00B72C43">
            <w:pPr>
              <w:suppressAutoHyphens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BFA87D" w14:textId="77777777" w:rsidR="00B72C43" w:rsidRPr="00D34032" w:rsidRDefault="00B72C43">
            <w:pPr>
              <w:suppressAutoHyphens/>
              <w:rPr>
                <w:rFonts w:asciiTheme="minorHAnsi" w:hAnsiTheme="minorHAnsi" w:cstheme="minorHAnsi"/>
                <w:szCs w:val="22"/>
              </w:rPr>
            </w:pPr>
          </w:p>
        </w:tc>
      </w:tr>
      <w:tr w:rsidR="00B72C43" w:rsidRPr="00D34032" w14:paraId="14B84816" w14:textId="77777777" w:rsidTr="002E00A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6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44CE512" w14:textId="77777777" w:rsidR="00B72C43" w:rsidRPr="00D34032" w:rsidRDefault="00B72C43">
            <w:pPr>
              <w:suppressAutoHyphens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53" w:type="dxa"/>
            <w:gridSpan w:val="5"/>
            <w:tcBorders>
              <w:top w:val="nil"/>
              <w:left w:val="nil"/>
              <w:right w:val="nil"/>
            </w:tcBorders>
          </w:tcPr>
          <w:p w14:paraId="44FCD3C8" w14:textId="77777777" w:rsidR="00B72C43" w:rsidRPr="00D34032" w:rsidRDefault="00B72C43">
            <w:pPr>
              <w:suppressAutoHyphens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557D65" w14:textId="77777777" w:rsidR="00B72C43" w:rsidRPr="00D34032" w:rsidRDefault="00B72C43">
            <w:pPr>
              <w:suppressAutoHyphens/>
              <w:rPr>
                <w:rFonts w:asciiTheme="minorHAnsi" w:hAnsiTheme="minorHAnsi" w:cstheme="minorHAnsi"/>
                <w:szCs w:val="22"/>
              </w:rPr>
            </w:pPr>
          </w:p>
        </w:tc>
      </w:tr>
      <w:tr w:rsidR="00B72C43" w:rsidRPr="00D34032" w14:paraId="43CE4AB7" w14:textId="77777777" w:rsidTr="002E00A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6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CB236E6" w14:textId="77777777" w:rsidR="00B72C43" w:rsidRPr="00D34032" w:rsidRDefault="00B72C43">
            <w:pPr>
              <w:suppressAutoHyphens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53" w:type="dxa"/>
            <w:gridSpan w:val="5"/>
            <w:tcBorders>
              <w:top w:val="nil"/>
              <w:left w:val="nil"/>
              <w:right w:val="nil"/>
            </w:tcBorders>
          </w:tcPr>
          <w:p w14:paraId="5BF11DA0" w14:textId="77777777" w:rsidR="00B72C43" w:rsidRPr="00D34032" w:rsidRDefault="00B72C43">
            <w:pPr>
              <w:suppressAutoHyphens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0A5792" w14:textId="77777777" w:rsidR="00B72C43" w:rsidRPr="00D34032" w:rsidRDefault="00B72C43">
            <w:pPr>
              <w:suppressAutoHyphens/>
              <w:rPr>
                <w:rFonts w:asciiTheme="minorHAnsi" w:hAnsiTheme="minorHAnsi" w:cstheme="minorHAnsi"/>
                <w:szCs w:val="22"/>
              </w:rPr>
            </w:pPr>
          </w:p>
        </w:tc>
      </w:tr>
      <w:tr w:rsidR="00B72C43" w:rsidRPr="00D34032" w14:paraId="69589868" w14:textId="77777777" w:rsidTr="002E00A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6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C151DAE" w14:textId="77777777" w:rsidR="00B72C43" w:rsidRPr="00D34032" w:rsidRDefault="00B72C43">
            <w:pPr>
              <w:suppressAutoHyphens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53" w:type="dxa"/>
            <w:gridSpan w:val="5"/>
            <w:tcBorders>
              <w:top w:val="nil"/>
              <w:left w:val="nil"/>
              <w:right w:val="nil"/>
            </w:tcBorders>
          </w:tcPr>
          <w:p w14:paraId="312075D4" w14:textId="77777777" w:rsidR="00B72C43" w:rsidRPr="00D34032" w:rsidRDefault="00B72C43">
            <w:pPr>
              <w:suppressAutoHyphens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5502C8" w14:textId="77777777" w:rsidR="00B72C43" w:rsidRPr="00D34032" w:rsidRDefault="00B72C43">
            <w:pPr>
              <w:suppressAutoHyphens/>
              <w:rPr>
                <w:rFonts w:asciiTheme="minorHAnsi" w:hAnsiTheme="minorHAnsi" w:cstheme="minorHAnsi"/>
                <w:szCs w:val="22"/>
              </w:rPr>
            </w:pPr>
          </w:p>
        </w:tc>
      </w:tr>
      <w:tr w:rsidR="00B72C43" w:rsidRPr="00D34032" w14:paraId="176BDF0E" w14:textId="77777777" w:rsidTr="002E00A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6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6DBC140" w14:textId="77777777" w:rsidR="00B72C43" w:rsidRPr="00D34032" w:rsidRDefault="00B72C43">
            <w:pPr>
              <w:suppressAutoHyphens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53" w:type="dxa"/>
            <w:gridSpan w:val="5"/>
            <w:tcBorders>
              <w:top w:val="nil"/>
              <w:left w:val="nil"/>
              <w:right w:val="nil"/>
            </w:tcBorders>
          </w:tcPr>
          <w:p w14:paraId="37916434" w14:textId="77777777" w:rsidR="00B72C43" w:rsidRPr="00D34032" w:rsidRDefault="00B72C43">
            <w:pPr>
              <w:suppressAutoHyphens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BE0252" w14:textId="77777777" w:rsidR="00B72C43" w:rsidRPr="00D34032" w:rsidRDefault="00B72C43">
            <w:pPr>
              <w:suppressAutoHyphens/>
              <w:rPr>
                <w:rFonts w:asciiTheme="minorHAnsi" w:hAnsiTheme="minorHAnsi" w:cstheme="minorHAnsi"/>
                <w:szCs w:val="22"/>
              </w:rPr>
            </w:pPr>
          </w:p>
        </w:tc>
      </w:tr>
      <w:tr w:rsidR="00B72C43" w:rsidRPr="00D34032" w14:paraId="40200227" w14:textId="77777777" w:rsidTr="002E00A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6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058D8B5" w14:textId="77777777" w:rsidR="00B72C43" w:rsidRPr="00D34032" w:rsidRDefault="00B72C43">
            <w:pPr>
              <w:suppressAutoHyphens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53" w:type="dxa"/>
            <w:gridSpan w:val="5"/>
            <w:tcBorders>
              <w:top w:val="nil"/>
              <w:left w:val="nil"/>
              <w:right w:val="nil"/>
            </w:tcBorders>
          </w:tcPr>
          <w:p w14:paraId="0B7E4936" w14:textId="77777777" w:rsidR="00B72C43" w:rsidRPr="00D34032" w:rsidRDefault="00B72C43">
            <w:pPr>
              <w:suppressAutoHyphens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CB4B9A" w14:textId="77777777" w:rsidR="00B72C43" w:rsidRPr="00D34032" w:rsidRDefault="00B72C43">
            <w:pPr>
              <w:suppressAutoHyphens/>
              <w:rPr>
                <w:rFonts w:asciiTheme="minorHAnsi" w:hAnsiTheme="minorHAnsi" w:cstheme="minorHAnsi"/>
                <w:szCs w:val="22"/>
              </w:rPr>
            </w:pPr>
          </w:p>
        </w:tc>
      </w:tr>
      <w:tr w:rsidR="00B72C43" w:rsidRPr="00D34032" w14:paraId="06BF0CD7" w14:textId="77777777" w:rsidTr="002E00A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6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6FF5648" w14:textId="77777777" w:rsidR="00B72C43" w:rsidRPr="00D34032" w:rsidRDefault="00B72C43">
            <w:pPr>
              <w:suppressAutoHyphens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53" w:type="dxa"/>
            <w:gridSpan w:val="5"/>
            <w:tcBorders>
              <w:top w:val="nil"/>
              <w:left w:val="nil"/>
              <w:right w:val="nil"/>
            </w:tcBorders>
          </w:tcPr>
          <w:p w14:paraId="2C9DBFE8" w14:textId="77777777" w:rsidR="00B72C43" w:rsidRPr="00D34032" w:rsidRDefault="00B72C43">
            <w:pPr>
              <w:suppressAutoHyphens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D7E027" w14:textId="77777777" w:rsidR="00B72C43" w:rsidRPr="00D34032" w:rsidRDefault="00B72C43">
            <w:pPr>
              <w:suppressAutoHyphens/>
              <w:rPr>
                <w:rFonts w:asciiTheme="minorHAnsi" w:hAnsiTheme="minorHAnsi" w:cstheme="minorHAnsi"/>
                <w:szCs w:val="22"/>
              </w:rPr>
            </w:pPr>
          </w:p>
        </w:tc>
      </w:tr>
      <w:tr w:rsidR="00B72C43" w:rsidRPr="00D34032" w14:paraId="72A89FFC" w14:textId="77777777" w:rsidTr="002E00A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10490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5C5152" w14:textId="77777777" w:rsidR="00B72C43" w:rsidRPr="00D34032" w:rsidRDefault="00B72C43">
            <w:pPr>
              <w:suppressAutoHyphens/>
              <w:rPr>
                <w:rFonts w:asciiTheme="minorHAnsi" w:hAnsiTheme="minorHAnsi" w:cstheme="minorHAnsi"/>
                <w:szCs w:val="22"/>
              </w:rPr>
            </w:pPr>
          </w:p>
        </w:tc>
      </w:tr>
      <w:tr w:rsidR="00B72C43" w:rsidRPr="00D34032" w14:paraId="47D609AD" w14:textId="77777777" w:rsidTr="002E00A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cantSplit/>
        </w:trPr>
        <w:tc>
          <w:tcPr>
            <w:tcW w:w="346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0E87A6" w14:textId="77777777" w:rsidR="00B72C43" w:rsidRPr="00D34032" w:rsidRDefault="00B72C43">
            <w:pPr>
              <w:suppressAutoHyphens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09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A76C3F2" w14:textId="77777777" w:rsidR="00B72C43" w:rsidRPr="00D34032" w:rsidRDefault="00B72C43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3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47F02F" w14:textId="77777777" w:rsidR="00B72C43" w:rsidRPr="00D34032" w:rsidRDefault="00B72C43">
            <w:pPr>
              <w:suppressAutoHyphens/>
              <w:rPr>
                <w:rFonts w:asciiTheme="minorHAnsi" w:hAnsiTheme="minorHAnsi" w:cstheme="minorHAnsi"/>
                <w:szCs w:val="22"/>
              </w:rPr>
            </w:pPr>
          </w:p>
        </w:tc>
      </w:tr>
      <w:tr w:rsidR="00B72C43" w:rsidRPr="00D34032" w14:paraId="088A3643" w14:textId="77777777" w:rsidTr="002E00A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cantSplit/>
        </w:trPr>
        <w:tc>
          <w:tcPr>
            <w:tcW w:w="346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93DFA13" w14:textId="77777777" w:rsidR="00B72C43" w:rsidRPr="00D34032" w:rsidRDefault="00B72C43">
            <w:pPr>
              <w:suppressAutoHyphens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09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9AFAF00" w14:textId="77777777" w:rsidR="00B72C43" w:rsidRPr="00D34032" w:rsidRDefault="00B72C43">
            <w:pPr>
              <w:suppressAutoHyphens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3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D975D5" w14:textId="77777777" w:rsidR="00B72C43" w:rsidRPr="00D34032" w:rsidRDefault="00B72C43">
            <w:pPr>
              <w:suppressAutoHyphens/>
              <w:rPr>
                <w:rFonts w:asciiTheme="minorHAnsi" w:hAnsiTheme="minorHAnsi" w:cstheme="minorHAnsi"/>
                <w:szCs w:val="22"/>
              </w:rPr>
            </w:pPr>
          </w:p>
        </w:tc>
      </w:tr>
      <w:tr w:rsidR="00B72C43" w:rsidRPr="00D34032" w14:paraId="3988317F" w14:textId="77777777" w:rsidTr="002E00A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1049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05F90" w14:textId="77777777" w:rsidR="00B72C43" w:rsidRPr="00D34032" w:rsidRDefault="00B72C43">
            <w:pPr>
              <w:suppressAutoHyphens/>
              <w:jc w:val="right"/>
              <w:rPr>
                <w:rFonts w:asciiTheme="minorHAnsi" w:hAnsiTheme="minorHAnsi" w:cstheme="minorHAnsi"/>
                <w:b/>
                <w:szCs w:val="22"/>
              </w:rPr>
            </w:pPr>
          </w:p>
          <w:p w14:paraId="5B6EEC21" w14:textId="77777777" w:rsidR="002E00AC" w:rsidRPr="00D34032" w:rsidRDefault="002E00AC">
            <w:pPr>
              <w:suppressAutoHyphens/>
              <w:jc w:val="right"/>
              <w:rPr>
                <w:rFonts w:asciiTheme="minorHAnsi" w:hAnsiTheme="minorHAnsi" w:cstheme="minorHAnsi"/>
                <w:b/>
                <w:szCs w:val="22"/>
              </w:rPr>
            </w:pPr>
          </w:p>
          <w:p w14:paraId="49659F81" w14:textId="77777777" w:rsidR="002E00AC" w:rsidRPr="00D34032" w:rsidRDefault="002E00AC">
            <w:pPr>
              <w:suppressAutoHyphens/>
              <w:jc w:val="right"/>
              <w:rPr>
                <w:rFonts w:asciiTheme="minorHAnsi" w:hAnsiTheme="minorHAnsi" w:cstheme="minorHAnsi"/>
                <w:b/>
                <w:szCs w:val="22"/>
              </w:rPr>
            </w:pPr>
          </w:p>
          <w:p w14:paraId="5AA4F8D2" w14:textId="77777777" w:rsidR="002E00AC" w:rsidRPr="00D34032" w:rsidRDefault="002E00AC">
            <w:pPr>
              <w:suppressAutoHyphens/>
              <w:jc w:val="right"/>
              <w:rPr>
                <w:rFonts w:asciiTheme="minorHAnsi" w:hAnsiTheme="minorHAnsi" w:cstheme="minorHAnsi"/>
                <w:b/>
                <w:szCs w:val="22"/>
              </w:rPr>
            </w:pPr>
          </w:p>
          <w:p w14:paraId="05EA6BC8" w14:textId="77777777" w:rsidR="002E00AC" w:rsidRPr="00D34032" w:rsidRDefault="002E00AC">
            <w:pPr>
              <w:suppressAutoHyphens/>
              <w:jc w:val="right"/>
              <w:rPr>
                <w:rFonts w:asciiTheme="minorHAnsi" w:hAnsiTheme="minorHAnsi" w:cstheme="minorHAnsi"/>
                <w:b/>
                <w:szCs w:val="22"/>
              </w:rPr>
            </w:pPr>
          </w:p>
          <w:p w14:paraId="0D3582D2" w14:textId="77777777" w:rsidR="002E00AC" w:rsidRPr="00D34032" w:rsidRDefault="002E00AC">
            <w:pPr>
              <w:suppressAutoHyphens/>
              <w:jc w:val="right"/>
              <w:rPr>
                <w:rFonts w:asciiTheme="minorHAnsi" w:hAnsiTheme="minorHAnsi" w:cstheme="minorHAnsi"/>
                <w:b/>
                <w:szCs w:val="22"/>
              </w:rPr>
            </w:pPr>
          </w:p>
          <w:p w14:paraId="58E85761" w14:textId="77777777" w:rsidR="002E00AC" w:rsidRPr="00D34032" w:rsidRDefault="002E00AC">
            <w:pPr>
              <w:suppressAutoHyphens/>
              <w:jc w:val="right"/>
              <w:rPr>
                <w:rFonts w:asciiTheme="minorHAnsi" w:hAnsiTheme="minorHAnsi" w:cstheme="minorHAnsi"/>
                <w:b/>
                <w:szCs w:val="22"/>
              </w:rPr>
            </w:pPr>
          </w:p>
          <w:p w14:paraId="646CFAB4" w14:textId="77777777" w:rsidR="002E00AC" w:rsidRPr="00D34032" w:rsidRDefault="002E00AC">
            <w:pPr>
              <w:suppressAutoHyphens/>
              <w:jc w:val="right"/>
              <w:rPr>
                <w:rFonts w:asciiTheme="minorHAnsi" w:hAnsiTheme="minorHAnsi" w:cstheme="minorHAnsi"/>
                <w:b/>
                <w:szCs w:val="22"/>
              </w:rPr>
            </w:pPr>
          </w:p>
          <w:p w14:paraId="43DABCC2" w14:textId="77777777" w:rsidR="002E00AC" w:rsidRPr="00D34032" w:rsidRDefault="002E00AC" w:rsidP="002E00AC">
            <w:pPr>
              <w:suppressAutoHyphens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</w:tbl>
    <w:p w14:paraId="38DFB8DE" w14:textId="77777777" w:rsidR="00B72C43" w:rsidRPr="00D34032" w:rsidRDefault="00B72C43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  <w:szCs w:val="22"/>
        </w:rPr>
      </w:pPr>
    </w:p>
    <w:p w14:paraId="79C3ED6B" w14:textId="77777777" w:rsidR="00B72C43" w:rsidRPr="00D34032" w:rsidRDefault="00B72C43">
      <w:pPr>
        <w:pStyle w:val="TOCBase"/>
        <w:tabs>
          <w:tab w:val="clear" w:pos="9400"/>
        </w:tabs>
        <w:rPr>
          <w:rFonts w:asciiTheme="minorHAnsi" w:hAnsiTheme="minorHAnsi" w:cstheme="minorHAnsi"/>
          <w:szCs w:val="22"/>
        </w:rPr>
      </w:pPr>
    </w:p>
    <w:sectPr w:rsidR="00B72C43" w:rsidRPr="00D34032" w:rsidSect="00F9547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134" w:right="425" w:bottom="1134" w:left="851" w:header="340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2F386" w14:textId="77777777" w:rsidR="005A58B4" w:rsidRDefault="005A58B4" w:rsidP="0093235C">
      <w:r>
        <w:separator/>
      </w:r>
    </w:p>
  </w:endnote>
  <w:endnote w:type="continuationSeparator" w:id="0">
    <w:p w14:paraId="6791A6CE" w14:textId="77777777" w:rsidR="005A58B4" w:rsidRDefault="005A58B4" w:rsidP="00932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BCF7F" w14:textId="77777777" w:rsidR="004A4888" w:rsidRDefault="004A488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ACB9A" w14:textId="77777777" w:rsidR="004A4888" w:rsidRDefault="004A488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76E1C" w14:textId="77777777" w:rsidR="004A4888" w:rsidRDefault="004A48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C43796" w14:textId="77777777" w:rsidR="005A58B4" w:rsidRDefault="005A58B4" w:rsidP="0093235C">
      <w:r>
        <w:separator/>
      </w:r>
    </w:p>
  </w:footnote>
  <w:footnote w:type="continuationSeparator" w:id="0">
    <w:p w14:paraId="07225545" w14:textId="77777777" w:rsidR="005A58B4" w:rsidRDefault="005A58B4" w:rsidP="009323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00E5B" w14:textId="77777777" w:rsidR="004A4888" w:rsidRDefault="004A48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49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830"/>
      <w:gridCol w:w="6517"/>
      <w:gridCol w:w="2002"/>
    </w:tblGrid>
    <w:tr w:rsidR="005C4400" w14:paraId="64CDBB0B" w14:textId="77777777" w:rsidTr="004A4888">
      <w:trPr>
        <w:cantSplit/>
        <w:trHeight w:val="207"/>
      </w:trPr>
      <w:tc>
        <w:tcPr>
          <w:tcW w:w="1830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0A55AE96" w14:textId="421522C3" w:rsidR="005C4400" w:rsidRPr="007A0347" w:rsidRDefault="005C4400" w:rsidP="001E1FDD">
          <w:pPr>
            <w:pStyle w:val="DefaultText"/>
            <w:spacing w:line="256" w:lineRule="auto"/>
            <w:jc w:val="center"/>
            <w:rPr>
              <w:b/>
              <w:bCs/>
              <w:lang w:bidi="th-TH"/>
            </w:rPr>
          </w:pPr>
          <w:r>
            <w:rPr>
              <w:b/>
              <w:bCs/>
              <w:color w:val="0070C0"/>
              <w:lang w:bidi="th-TH"/>
            </w:rPr>
            <w:t>TNK-</w:t>
          </w:r>
          <w:r w:rsidR="004A4888">
            <w:rPr>
              <w:b/>
              <w:bCs/>
              <w:color w:val="0070C0"/>
              <w:lang w:bidi="th-TH"/>
            </w:rPr>
            <w:t>13</w:t>
          </w:r>
        </w:p>
      </w:tc>
      <w:tc>
        <w:tcPr>
          <w:tcW w:w="6517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14175F8D" w14:textId="77777777" w:rsidR="005C4400" w:rsidRDefault="005C4400" w:rsidP="001E1FDD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</w:p>
      </w:tc>
      <w:tc>
        <w:tcPr>
          <w:tcW w:w="2002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5FB95A65" w14:textId="137F58DE" w:rsidR="005C4400" w:rsidRDefault="005C4400" w:rsidP="001E1FDD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Form No.: TNK-</w:t>
          </w:r>
          <w:r w:rsidR="004A4888">
            <w:rPr>
              <w:rFonts w:ascii="Arial" w:hAnsi="Arial"/>
              <w:b/>
              <w:bCs/>
              <w:sz w:val="16"/>
              <w:lang w:bidi="th-TH"/>
            </w:rPr>
            <w:t>13</w:t>
          </w:r>
        </w:p>
      </w:tc>
    </w:tr>
    <w:tr w:rsidR="005C4400" w14:paraId="1F180E4A" w14:textId="77777777" w:rsidTr="004A4888">
      <w:trPr>
        <w:cantSplit/>
        <w:trHeight w:val="396"/>
      </w:trPr>
      <w:tc>
        <w:tcPr>
          <w:tcW w:w="1830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438D737B" w14:textId="77777777" w:rsidR="005C4400" w:rsidRDefault="005C4400" w:rsidP="001E1FDD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517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24941166" w14:textId="77777777" w:rsidR="005C4400" w:rsidRDefault="005C4400" w:rsidP="001E1FDD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</w:p>
      </w:tc>
      <w:tc>
        <w:tcPr>
          <w:tcW w:w="2002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5F6C361E" w14:textId="77777777" w:rsidR="005C4400" w:rsidRPr="000C678F" w:rsidRDefault="005C4400" w:rsidP="001E1FDD">
          <w:pPr>
            <w:pStyle w:val="TableText"/>
            <w:spacing w:line="256" w:lineRule="auto"/>
            <w:jc w:val="center"/>
            <w:rPr>
              <w:rFonts w:ascii="Arial" w:hAnsi="Arial"/>
              <w:color w:val="FF0000"/>
              <w:sz w:val="14"/>
              <w:lang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>Revision: 0</w:t>
          </w:r>
          <w:r>
            <w:rPr>
              <w:rFonts w:ascii="Arial" w:hAnsi="Arial"/>
              <w:color w:val="FF0000"/>
              <w:sz w:val="14"/>
              <w:lang w:bidi="th-TH"/>
            </w:rPr>
            <w:t>1</w:t>
          </w:r>
        </w:p>
        <w:p w14:paraId="5565025A" w14:textId="77777777" w:rsidR="005C4400" w:rsidRDefault="005C4400" w:rsidP="001E1FDD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 Oct 2024</w:t>
          </w:r>
        </w:p>
      </w:tc>
    </w:tr>
    <w:tr w:rsidR="005C4400" w14:paraId="4B307289" w14:textId="77777777" w:rsidTr="004A4888">
      <w:trPr>
        <w:cantSplit/>
        <w:trHeight w:val="396"/>
      </w:trPr>
      <w:tc>
        <w:tcPr>
          <w:tcW w:w="1830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78E8ED51" w14:textId="77777777" w:rsidR="005C4400" w:rsidRDefault="005C4400" w:rsidP="001E1FDD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517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1AE544B9" w14:textId="0F250585" w:rsidR="005C4400" w:rsidRDefault="004A4888" w:rsidP="004A4888">
          <w:pPr>
            <w:pStyle w:val="TableText"/>
            <w:spacing w:line="256" w:lineRule="auto"/>
            <w:jc w:val="center"/>
            <w:rPr>
              <w:b/>
              <w:bCs/>
              <w:lang w:eastAsia="ja-JP" w:bidi="th-TH"/>
            </w:rPr>
          </w:pPr>
          <w:r w:rsidRPr="00D34032">
            <w:rPr>
              <w:rFonts w:asciiTheme="minorHAnsi" w:hAnsiTheme="minorHAnsi" w:cstheme="minorHAnsi"/>
              <w:b/>
              <w:bCs/>
              <w:color w:val="020A08"/>
              <w:sz w:val="28"/>
              <w:szCs w:val="28"/>
            </w:rPr>
            <w:t>DRY RECEIPT</w:t>
          </w:r>
        </w:p>
      </w:tc>
      <w:tc>
        <w:tcPr>
          <w:tcW w:w="2002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688A3044" w14:textId="77777777" w:rsidR="005C4400" w:rsidRDefault="005C4400" w:rsidP="001E1FDD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186A9059" w14:textId="77777777" w:rsidR="005C4400" w:rsidRDefault="005C4400" w:rsidP="001E1FDD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5C4400" w14:paraId="0BA58977" w14:textId="77777777" w:rsidTr="004A4888">
      <w:trPr>
        <w:cantSplit/>
        <w:trHeight w:val="45"/>
      </w:trPr>
      <w:tc>
        <w:tcPr>
          <w:tcW w:w="1830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1CA6C132" w14:textId="77777777" w:rsidR="005C4400" w:rsidRDefault="005C4400" w:rsidP="001E1FDD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517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444E6352" w14:textId="77777777" w:rsidR="005C4400" w:rsidRPr="001227B7" w:rsidRDefault="005C4400" w:rsidP="001E1FDD">
          <w:pPr>
            <w:pStyle w:val="TableText"/>
            <w:spacing w:line="256" w:lineRule="auto"/>
            <w:jc w:val="center"/>
            <w:rPr>
              <w:rFonts w:ascii="Aptos" w:hAnsi="Aptos" w:cs="Aptos"/>
              <w:b/>
            </w:rPr>
          </w:pPr>
        </w:p>
      </w:tc>
      <w:tc>
        <w:tcPr>
          <w:tcW w:w="2002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0E45178F" w14:textId="77777777" w:rsidR="005C4400" w:rsidRDefault="005C4400" w:rsidP="001E1FDD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3C210794" w14:textId="086D027D" w:rsidR="00B72C43" w:rsidRPr="005C4400" w:rsidRDefault="00B72C43" w:rsidP="005C440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A1188" w14:textId="77777777" w:rsidR="004A4888" w:rsidRDefault="004A488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585A26"/>
    <w:multiLevelType w:val="singleLevel"/>
    <w:tmpl w:val="8B4455DA"/>
    <w:lvl w:ilvl="0">
      <w:start w:val="1"/>
      <w:numFmt w:val="decimal"/>
      <w:lvlText w:val="1.%1"/>
      <w:lvlJc w:val="left"/>
      <w:pPr>
        <w:tabs>
          <w:tab w:val="num" w:pos="648"/>
        </w:tabs>
        <w:ind w:left="648" w:hanging="648"/>
      </w:pPr>
    </w:lvl>
  </w:abstractNum>
  <w:abstractNum w:abstractNumId="1" w15:restartNumberingAfterBreak="0">
    <w:nsid w:val="5DFE27F6"/>
    <w:multiLevelType w:val="singleLevel"/>
    <w:tmpl w:val="91B2BF7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768F26D0"/>
    <w:multiLevelType w:val="singleLevel"/>
    <w:tmpl w:val="666EE8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7912733">
    <w:abstractNumId w:val="0"/>
  </w:num>
  <w:num w:numId="2" w16cid:durableId="1546530050">
    <w:abstractNumId w:val="2"/>
  </w:num>
  <w:num w:numId="3" w16cid:durableId="2068993232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6049"/>
    <w:rsid w:val="000359B5"/>
    <w:rsid w:val="00113E98"/>
    <w:rsid w:val="00154312"/>
    <w:rsid w:val="00184D6D"/>
    <w:rsid w:val="001B4D85"/>
    <w:rsid w:val="001E51DD"/>
    <w:rsid w:val="0026087C"/>
    <w:rsid w:val="002E00AC"/>
    <w:rsid w:val="00320AC0"/>
    <w:rsid w:val="003C466D"/>
    <w:rsid w:val="003D3B8A"/>
    <w:rsid w:val="004A4888"/>
    <w:rsid w:val="005500FA"/>
    <w:rsid w:val="005A58B4"/>
    <w:rsid w:val="005C4400"/>
    <w:rsid w:val="00610E21"/>
    <w:rsid w:val="006170F5"/>
    <w:rsid w:val="007B134A"/>
    <w:rsid w:val="007C375C"/>
    <w:rsid w:val="00816049"/>
    <w:rsid w:val="00855519"/>
    <w:rsid w:val="00914C16"/>
    <w:rsid w:val="00927403"/>
    <w:rsid w:val="0093235C"/>
    <w:rsid w:val="009939DE"/>
    <w:rsid w:val="009C0D14"/>
    <w:rsid w:val="009D23A1"/>
    <w:rsid w:val="00A13B17"/>
    <w:rsid w:val="00A65D0B"/>
    <w:rsid w:val="00AC0D21"/>
    <w:rsid w:val="00AF1B9C"/>
    <w:rsid w:val="00B07E1B"/>
    <w:rsid w:val="00B102E8"/>
    <w:rsid w:val="00B2374C"/>
    <w:rsid w:val="00B72C43"/>
    <w:rsid w:val="00D06B20"/>
    <w:rsid w:val="00D34032"/>
    <w:rsid w:val="00DB6049"/>
    <w:rsid w:val="00E06670"/>
    <w:rsid w:val="00EB43CA"/>
    <w:rsid w:val="00F6195C"/>
    <w:rsid w:val="00F9547A"/>
    <w:rsid w:val="00F9635E"/>
    <w:rsid w:val="00FD1FEC"/>
    <w:rsid w:val="00FF3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944C2F2"/>
  <w15:docId w15:val="{10E1E340-4A18-41A0-A12E-E7EB44FF9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2"/>
      <w:lang w:val="en-US" w:eastAsia="en-US"/>
    </w:rPr>
  </w:style>
  <w:style w:type="paragraph" w:styleId="Heading1">
    <w:name w:val="heading 1"/>
    <w:basedOn w:val="HeadingBase"/>
    <w:next w:val="Normal"/>
    <w:qFormat/>
    <w:pPr>
      <w:spacing w:before="242" w:after="242"/>
      <w:outlineLvl w:val="0"/>
    </w:pPr>
    <w:rPr>
      <w:caps/>
      <w:sz w:val="28"/>
    </w:rPr>
  </w:style>
  <w:style w:type="paragraph" w:styleId="Heading2">
    <w:name w:val="heading 2"/>
    <w:basedOn w:val="Normal"/>
    <w:next w:val="Normal"/>
    <w:qFormat/>
    <w:pPr>
      <w:keepNext/>
      <w:spacing w:before="100" w:after="100"/>
      <w:outlineLvl w:val="1"/>
    </w:pPr>
    <w:rPr>
      <w:rFonts w:ascii="Tahoma" w:hAnsi="Tahoma" w:cs="Tahoma"/>
      <w:b/>
      <w:bCs/>
      <w:sz w:val="16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Tahoma" w:hAnsi="Tahoma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Base">
    <w:name w:val="Heading Base"/>
    <w:basedOn w:val="Normal"/>
    <w:pPr>
      <w:jc w:val="both"/>
    </w:pPr>
    <w:rPr>
      <w:rFonts w:ascii="Arial" w:hAnsi="Arial"/>
      <w:b/>
      <w:lang w:val="en-GB"/>
    </w:rPr>
  </w:style>
  <w:style w:type="paragraph" w:customStyle="1" w:styleId="TOCBase">
    <w:name w:val="TOC Base"/>
    <w:basedOn w:val="Normal"/>
    <w:pPr>
      <w:tabs>
        <w:tab w:val="right" w:pos="9400"/>
      </w:tabs>
      <w:jc w:val="both"/>
    </w:pPr>
    <w:rPr>
      <w:lang w:val="en-GB"/>
    </w:rPr>
  </w:style>
  <w:style w:type="paragraph" w:customStyle="1" w:styleId="RevisionTitle">
    <w:name w:val="Revision Title"/>
    <w:basedOn w:val="Title"/>
    <w:pPr>
      <w:spacing w:before="242" w:after="480"/>
      <w:outlineLvl w:val="9"/>
    </w:pPr>
    <w:rPr>
      <w:rFonts w:cs="Times New Roman"/>
      <w:bCs w:val="0"/>
      <w:caps/>
      <w:kern w:val="0"/>
      <w:sz w:val="24"/>
      <w:szCs w:val="20"/>
      <w:lang w:val="en-GB"/>
    </w:r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ubtitle">
    <w:name w:val="Subtitle"/>
    <w:basedOn w:val="Normal"/>
    <w:qFormat/>
    <w:pPr>
      <w:spacing w:after="240"/>
      <w:jc w:val="both"/>
    </w:pPr>
    <w:rPr>
      <w:rFonts w:ascii="Arial" w:hAnsi="Arial"/>
      <w:b/>
      <w:sz w:val="24"/>
      <w:lang w:val="en-GB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List1">
    <w:name w:val="List1"/>
    <w:basedOn w:val="Normal"/>
    <w:pPr>
      <w:tabs>
        <w:tab w:val="num" w:pos="648"/>
      </w:tabs>
      <w:spacing w:after="240"/>
      <w:ind w:left="648" w:hanging="648"/>
      <w:jc w:val="both"/>
    </w:pPr>
    <w:rPr>
      <w:lang w:val="en-GB"/>
    </w:rPr>
  </w:style>
  <w:style w:type="paragraph" w:customStyle="1" w:styleId="Style1">
    <w:name w:val="Style1"/>
    <w:basedOn w:val="ListBullet"/>
    <w:pPr>
      <w:tabs>
        <w:tab w:val="clear" w:pos="360"/>
      </w:tabs>
      <w:ind w:left="0" w:firstLine="0"/>
      <w:jc w:val="center"/>
    </w:pPr>
  </w:style>
  <w:style w:type="paragraph" w:styleId="ListBullet">
    <w:name w:val="List Bullet"/>
    <w:basedOn w:val="Normal"/>
    <w:autoRedefine/>
    <w:pPr>
      <w:tabs>
        <w:tab w:val="num" w:pos="360"/>
      </w:tabs>
      <w:spacing w:after="240"/>
      <w:ind w:left="360" w:hanging="360"/>
      <w:jc w:val="both"/>
    </w:pPr>
    <w:rPr>
      <w:lang w:val="en-GB"/>
    </w:rPr>
  </w:style>
  <w:style w:type="paragraph" w:customStyle="1" w:styleId="Bullet2">
    <w:name w:val="Bullet 2"/>
    <w:basedOn w:val="Style1"/>
    <w:pPr>
      <w:tabs>
        <w:tab w:val="num" w:pos="360"/>
      </w:tabs>
      <w:ind w:left="2160" w:hanging="720"/>
      <w:jc w:val="both"/>
    </w:pPr>
  </w:style>
  <w:style w:type="paragraph" w:customStyle="1" w:styleId="Bullet1">
    <w:name w:val="Bullet1"/>
    <w:basedOn w:val="Style1"/>
    <w:pPr>
      <w:tabs>
        <w:tab w:val="num" w:pos="360"/>
      </w:tabs>
      <w:ind w:left="1440" w:hanging="720"/>
      <w:jc w:val="both"/>
    </w:pPr>
  </w:style>
  <w:style w:type="paragraph" w:styleId="Caption">
    <w:name w:val="caption"/>
    <w:basedOn w:val="Normal"/>
    <w:next w:val="Normal"/>
    <w:qFormat/>
    <w:pPr>
      <w:jc w:val="both"/>
    </w:pPr>
    <w:rPr>
      <w:b/>
      <w:sz w:val="24"/>
      <w:lang w:val="en-GB"/>
    </w:rPr>
  </w:style>
  <w:style w:type="paragraph" w:customStyle="1" w:styleId="TableText">
    <w:name w:val="Table Text"/>
    <w:basedOn w:val="Normal"/>
    <w:rsid w:val="005C4400"/>
    <w:pPr>
      <w:overflowPunct w:val="0"/>
      <w:autoSpaceDE w:val="0"/>
      <w:autoSpaceDN w:val="0"/>
      <w:adjustRightInd w:val="0"/>
      <w:textAlignment w:val="baseline"/>
    </w:pPr>
    <w:rPr>
      <w:rFonts w:eastAsia="MS Mincho"/>
      <w:sz w:val="24"/>
      <w:szCs w:val="24"/>
      <w:lang w:val="en-GB"/>
    </w:rPr>
  </w:style>
  <w:style w:type="paragraph" w:customStyle="1" w:styleId="DefaultText">
    <w:name w:val="Default Text"/>
    <w:basedOn w:val="Normal"/>
    <w:rsid w:val="005C4400"/>
    <w:pPr>
      <w:overflowPunct w:val="0"/>
      <w:autoSpaceDE w:val="0"/>
      <w:autoSpaceDN w:val="0"/>
      <w:adjustRightInd w:val="0"/>
      <w:textAlignment w:val="baseline"/>
    </w:pPr>
    <w:rPr>
      <w:rFonts w:eastAsia="MS Mincho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Checklistdraf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63DA564E1F3B47966C64F71F367A97" ma:contentTypeVersion="2" ma:contentTypeDescription="Create a new document." ma:contentTypeScope="" ma:versionID="abf82164c72f2eb885b8ea72314f0fd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999626859c96a97568155cf9de2c1c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6C3679E-1F00-438C-9DCA-CF5312F9EE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8C7489-DFAD-4AF1-8C68-9CE96A2219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0427A06-85D2-422A-BA19-B7125EF88C1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Checklistdraft</Template>
  <TotalTime>3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NAVIGATION  MANUAL</vt:lpstr>
    </vt:vector>
  </TitlesOfParts>
  <Company>Acomarit UK Ltd</Company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OIL 13 – DRY RECEIPT</dc:title>
  <dc:creator>Mary Cadogan</dc:creator>
  <cp:lastModifiedBy>Marine max</cp:lastModifiedBy>
  <cp:revision>18</cp:revision>
  <cp:lastPrinted>2001-11-12T16:21:00Z</cp:lastPrinted>
  <dcterms:created xsi:type="dcterms:W3CDTF">2016-12-02T09:09:00Z</dcterms:created>
  <dcterms:modified xsi:type="dcterms:W3CDTF">2025-02-04T08:49:00Z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2264674-cd8f-466c-b856-e08499a2c724_Enabled">
    <vt:lpwstr>true</vt:lpwstr>
  </property>
  <property fmtid="{D5CDD505-2E9C-101B-9397-08002B2CF9AE}" pid="3" name="MSIP_Label_a2264674-cd8f-466c-b856-e08499a2c724_SetDate">
    <vt:lpwstr>2022-11-12T16:51:23Z</vt:lpwstr>
  </property>
  <property fmtid="{D5CDD505-2E9C-101B-9397-08002B2CF9AE}" pid="4" name="MSIP_Label_a2264674-cd8f-466c-b856-e08499a2c724_Method">
    <vt:lpwstr>Standard</vt:lpwstr>
  </property>
  <property fmtid="{D5CDD505-2E9C-101B-9397-08002B2CF9AE}" pid="5" name="MSIP_Label_a2264674-cd8f-466c-b856-e08499a2c724_Name">
    <vt:lpwstr>Default Un-Marked Label</vt:lpwstr>
  </property>
  <property fmtid="{D5CDD505-2E9C-101B-9397-08002B2CF9AE}" pid="6" name="MSIP_Label_a2264674-cd8f-466c-b856-e08499a2c724_SiteId">
    <vt:lpwstr>ecbee5ca-a1e4-4d4e-9c24-621b2df3f698</vt:lpwstr>
  </property>
  <property fmtid="{D5CDD505-2E9C-101B-9397-08002B2CF9AE}" pid="7" name="MSIP_Label_a2264674-cd8f-466c-b856-e08499a2c724_ActionId">
    <vt:lpwstr>355c4d78-d783-4b78-bdc6-5a6db754f33f</vt:lpwstr>
  </property>
  <property fmtid="{D5CDD505-2E9C-101B-9397-08002B2CF9AE}" pid="8" name="MSIP_Label_a2264674-cd8f-466c-b856-e08499a2c724_ContentBits">
    <vt:lpwstr>0</vt:lpwstr>
  </property>
</Properties>
</file>